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1F" w:rsidRDefault="0024181F" w:rsidP="007A7E19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A7E19">
        <w:rPr>
          <w:rFonts w:ascii="Times New Roman" w:hAnsi="Times New Roman"/>
          <w:b/>
          <w:bCs/>
          <w:color w:val="000000"/>
          <w:sz w:val="28"/>
          <w:szCs w:val="28"/>
        </w:rPr>
        <w:t>Мы начинаем КВН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!</w:t>
      </w:r>
    </w:p>
    <w:p w:rsidR="0024181F" w:rsidRPr="007A7E19" w:rsidRDefault="0024181F" w:rsidP="007A7E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(Особенности работы объединения)</w:t>
      </w:r>
    </w:p>
    <w:p w:rsidR="0024181F" w:rsidRPr="00E406ED" w:rsidRDefault="0024181F" w:rsidP="00E406ED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E406ED">
        <w:rPr>
          <w:rFonts w:ascii="Times New Roman" w:hAnsi="Times New Roman"/>
          <w:b/>
          <w:i/>
          <w:sz w:val="28"/>
          <w:szCs w:val="28"/>
        </w:rPr>
        <w:t>Захарова М.</w:t>
      </w:r>
      <w:r>
        <w:rPr>
          <w:rFonts w:ascii="Times New Roman" w:hAnsi="Times New Roman"/>
          <w:b/>
          <w:i/>
          <w:sz w:val="28"/>
          <w:szCs w:val="28"/>
        </w:rPr>
        <w:t>Н.</w:t>
      </w:r>
      <w:r w:rsidRPr="00E406ED">
        <w:rPr>
          <w:rFonts w:ascii="Times New Roman" w:hAnsi="Times New Roman"/>
          <w:b/>
          <w:i/>
          <w:sz w:val="28"/>
          <w:szCs w:val="28"/>
        </w:rPr>
        <w:t>,</w:t>
      </w:r>
      <w:r>
        <w:rPr>
          <w:rFonts w:ascii="Times New Roman" w:hAnsi="Times New Roman"/>
          <w:b/>
          <w:i/>
          <w:sz w:val="28"/>
          <w:szCs w:val="28"/>
        </w:rPr>
        <w:t xml:space="preserve"> Плоткина Р.Г.,</w:t>
      </w:r>
    </w:p>
    <w:p w:rsidR="0024181F" w:rsidRDefault="0024181F" w:rsidP="00E406ED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E406ED">
        <w:rPr>
          <w:rFonts w:ascii="Times New Roman" w:hAnsi="Times New Roman"/>
          <w:b/>
          <w:i/>
          <w:sz w:val="28"/>
          <w:szCs w:val="28"/>
        </w:rPr>
        <w:t>едагог</w:t>
      </w:r>
      <w:r>
        <w:rPr>
          <w:rFonts w:ascii="Times New Roman" w:hAnsi="Times New Roman"/>
          <w:b/>
          <w:i/>
          <w:sz w:val="28"/>
          <w:szCs w:val="28"/>
        </w:rPr>
        <w:t>и</w:t>
      </w:r>
      <w:r w:rsidRPr="00E406ED">
        <w:rPr>
          <w:rFonts w:ascii="Times New Roman" w:hAnsi="Times New Roman"/>
          <w:b/>
          <w:i/>
          <w:sz w:val="28"/>
          <w:szCs w:val="28"/>
        </w:rPr>
        <w:t xml:space="preserve"> дополнительного образования </w:t>
      </w:r>
    </w:p>
    <w:p w:rsidR="0024181F" w:rsidRDefault="0024181F" w:rsidP="00E406ED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E406ED">
        <w:rPr>
          <w:rFonts w:ascii="Times New Roman" w:hAnsi="Times New Roman"/>
          <w:b/>
          <w:i/>
          <w:sz w:val="28"/>
          <w:szCs w:val="28"/>
        </w:rPr>
        <w:t>МБУДО «ЦДОД «Заречье»</w:t>
      </w:r>
    </w:p>
    <w:p w:rsidR="0024181F" w:rsidRDefault="0024181F" w:rsidP="00E406ED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4181F" w:rsidRPr="00E406ED" w:rsidRDefault="0024181F" w:rsidP="00E406ED">
      <w:pPr>
        <w:jc w:val="right"/>
        <w:rPr>
          <w:rFonts w:ascii="Times New Roman" w:hAnsi="Times New Roman"/>
          <w:sz w:val="28"/>
          <w:szCs w:val="28"/>
        </w:rPr>
      </w:pPr>
      <w:r w:rsidRPr="00E406ED">
        <w:rPr>
          <w:rFonts w:ascii="Times New Roman" w:hAnsi="Times New Roman"/>
          <w:sz w:val="28"/>
          <w:szCs w:val="28"/>
        </w:rPr>
        <w:t>Я б таблички вывесил на стены,</w:t>
      </w:r>
    </w:p>
    <w:p w:rsidR="0024181F" w:rsidRPr="00E406ED" w:rsidRDefault="0024181F" w:rsidP="00E406ED">
      <w:pPr>
        <w:jc w:val="right"/>
        <w:rPr>
          <w:rFonts w:ascii="Times New Roman" w:hAnsi="Times New Roman"/>
          <w:sz w:val="28"/>
          <w:szCs w:val="28"/>
        </w:rPr>
      </w:pPr>
      <w:r w:rsidRPr="00E406ED">
        <w:rPr>
          <w:rFonts w:ascii="Times New Roman" w:hAnsi="Times New Roman"/>
          <w:sz w:val="28"/>
          <w:szCs w:val="28"/>
        </w:rPr>
        <w:t>Чтобы было видно по всему –</w:t>
      </w:r>
    </w:p>
    <w:p w:rsidR="0024181F" w:rsidRPr="00E406ED" w:rsidRDefault="0024181F" w:rsidP="00E406ED">
      <w:pPr>
        <w:jc w:val="right"/>
        <w:rPr>
          <w:rFonts w:ascii="Times New Roman" w:hAnsi="Times New Roman"/>
          <w:sz w:val="28"/>
          <w:szCs w:val="28"/>
        </w:rPr>
      </w:pPr>
      <w:r w:rsidRPr="00E406ED">
        <w:rPr>
          <w:rFonts w:ascii="Times New Roman" w:hAnsi="Times New Roman"/>
          <w:sz w:val="28"/>
          <w:szCs w:val="28"/>
        </w:rPr>
        <w:t>Здесь живёт герой, участник КВНа,</w:t>
      </w:r>
    </w:p>
    <w:p w:rsidR="0024181F" w:rsidRPr="00E406ED" w:rsidRDefault="0024181F" w:rsidP="00E406ED">
      <w:pPr>
        <w:jc w:val="right"/>
        <w:rPr>
          <w:rFonts w:ascii="Times New Roman" w:hAnsi="Times New Roman"/>
          <w:sz w:val="28"/>
          <w:szCs w:val="28"/>
        </w:rPr>
      </w:pPr>
      <w:r w:rsidRPr="00E406ED">
        <w:rPr>
          <w:rFonts w:ascii="Times New Roman" w:hAnsi="Times New Roman"/>
          <w:sz w:val="28"/>
          <w:szCs w:val="28"/>
        </w:rPr>
        <w:t>Смехом защищавшего страну.</w:t>
      </w:r>
    </w:p>
    <w:p w:rsidR="0024181F" w:rsidRDefault="0024181F" w:rsidP="00E406ED">
      <w:pPr>
        <w:jc w:val="right"/>
        <w:rPr>
          <w:i/>
        </w:rPr>
      </w:pPr>
      <w:r w:rsidRPr="00E406ED">
        <w:rPr>
          <w:rFonts w:ascii="Times New Roman" w:hAnsi="Times New Roman"/>
          <w:i/>
          <w:sz w:val="28"/>
          <w:szCs w:val="28"/>
        </w:rPr>
        <w:t>Марк Розовский, режиссёр</w:t>
      </w:r>
      <w:r>
        <w:rPr>
          <w:rFonts w:ascii="Times New Roman" w:hAnsi="Times New Roman"/>
          <w:i/>
          <w:sz w:val="24"/>
          <w:szCs w:val="24"/>
        </w:rPr>
        <w:t>.</w:t>
      </w:r>
      <w:r w:rsidRPr="007C0AD2">
        <w:rPr>
          <w:i/>
        </w:rPr>
        <w:t xml:space="preserve"> </w:t>
      </w:r>
    </w:p>
    <w:p w:rsidR="0024181F" w:rsidRDefault="0024181F" w:rsidP="00E406ED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4181F" w:rsidRDefault="0024181F" w:rsidP="003238D2">
      <w:pPr>
        <w:spacing w:line="360" w:lineRule="auto"/>
        <w:ind w:firstLine="708"/>
        <w:jc w:val="both"/>
        <w:rPr>
          <w:rFonts w:ascii="Arial" w:hAnsi="Arial" w:cs="Arial"/>
          <w:color w:val="AA4000"/>
          <w:sz w:val="18"/>
          <w:szCs w:val="18"/>
          <w:lang w:eastAsia="ru-RU"/>
        </w:rPr>
      </w:pPr>
      <w:r w:rsidRPr="007C0AD2">
        <w:rPr>
          <w:rFonts w:ascii="Times New Roman" w:hAnsi="Times New Roman"/>
          <w:sz w:val="28"/>
          <w:szCs w:val="28"/>
        </w:rPr>
        <w:t xml:space="preserve">Часто в разговорах с людьми можно услышать: </w:t>
      </w:r>
      <w:r w:rsidRPr="007C0AD2">
        <w:rPr>
          <w:rFonts w:ascii="Times New Roman" w:hAnsi="Times New Roman"/>
          <w:bCs/>
          <w:sz w:val="28"/>
          <w:szCs w:val="28"/>
          <w:lang w:eastAsia="ru-RU"/>
        </w:rPr>
        <w:t xml:space="preserve">«О! Да с ним все понятно! Это же кавээнщик!» Кавээнщик – это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особый вид homo sapiens? Чем он </w:t>
      </w:r>
      <w:r w:rsidRPr="007C0AD2">
        <w:rPr>
          <w:rFonts w:ascii="Times New Roman" w:hAnsi="Times New Roman"/>
          <w:bCs/>
          <w:sz w:val="28"/>
          <w:szCs w:val="28"/>
          <w:lang w:eastAsia="ru-RU"/>
        </w:rPr>
        <w:t>отличается от любого другого человека?</w:t>
      </w:r>
      <w:r w:rsidRPr="007C0AD2">
        <w:rPr>
          <w:rFonts w:ascii="Arial" w:hAnsi="Arial" w:cs="Arial"/>
          <w:color w:val="AA4000"/>
          <w:sz w:val="18"/>
          <w:szCs w:val="18"/>
          <w:lang w:eastAsia="ru-RU"/>
        </w:rPr>
        <w:t xml:space="preserve"> </w:t>
      </w:r>
    </w:p>
    <w:p w:rsidR="0024181F" w:rsidRDefault="0024181F" w:rsidP="001D12CB">
      <w:pPr>
        <w:spacing w:line="360" w:lineRule="auto"/>
        <w:ind w:firstLine="708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31491A">
        <w:rPr>
          <w:rFonts w:ascii="Times New Roman" w:hAnsi="Times New Roman"/>
          <w:sz w:val="28"/>
          <w:szCs w:val="28"/>
          <w:lang w:eastAsia="ru-RU"/>
        </w:rPr>
        <w:t>Лучшее прилагательное, применимое к кавээнщикам – «интересный».</w:t>
      </w:r>
      <w:r>
        <w:rPr>
          <w:rFonts w:ascii="Times New Roman" w:hAnsi="Times New Roman"/>
          <w:sz w:val="28"/>
          <w:szCs w:val="28"/>
          <w:lang w:eastAsia="ru-RU"/>
        </w:rPr>
        <w:t xml:space="preserve"> А также «творческий». И ещё «свободный». Именно о таких людях говорится в </w:t>
      </w:r>
      <w:r w:rsidRPr="00455519">
        <w:rPr>
          <w:rStyle w:val="Emphasis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проект</w:t>
      </w:r>
      <w:r>
        <w:rPr>
          <w:rStyle w:val="Emphasis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е</w:t>
      </w:r>
      <w:r w:rsidRPr="00455519">
        <w:rPr>
          <w:rStyle w:val="Emphasis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документа, определяющего вектор развития воспитания </w:t>
      </w:r>
      <w:r>
        <w:rPr>
          <w:rStyle w:val="Emphasis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на ближайшие 10 лет, — «Стратегии</w:t>
      </w:r>
      <w:r w:rsidRPr="00455519">
        <w:rPr>
          <w:rStyle w:val="Emphasis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развития воспитания в Рос</w:t>
      </w:r>
      <w:r>
        <w:rPr>
          <w:rStyle w:val="Emphasis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сийской Федерации до 2025 года»: </w:t>
      </w:r>
      <w:r w:rsidRPr="00455519">
        <w:rPr>
          <w:rFonts w:ascii="Times New Roman" w:hAnsi="Times New Roman"/>
          <w:sz w:val="28"/>
          <w:szCs w:val="28"/>
          <w:lang w:eastAsia="ru-RU"/>
        </w:rPr>
        <w:t>«Важно сформировать идеал человека, к которому должна стремиться система воспитания….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519">
        <w:rPr>
          <w:rFonts w:ascii="Times New Roman" w:hAnsi="Times New Roman"/>
          <w:sz w:val="28"/>
          <w:szCs w:val="28"/>
          <w:lang w:eastAsia="ru-RU"/>
        </w:rPr>
        <w:t>Это свободный, ответственный, высоконравственный, творческий гражданин, понимающий судьбу отечества как свою личную, осознающий ответственность за настоящее и будущее своей страны и укорененный в духовных и культурных традициях многонационального народа РФ».</w:t>
      </w:r>
      <w:r w:rsidRPr="003238D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</w:p>
    <w:p w:rsidR="0024181F" w:rsidRPr="00BD66E7" w:rsidRDefault="0024181F" w:rsidP="00BD66E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79C">
        <w:rPr>
          <w:rFonts w:ascii="Times New Roman" w:hAnsi="Times New Roman"/>
          <w:sz w:val="28"/>
          <w:szCs w:val="28"/>
          <w:shd w:val="clear" w:color="auto" w:fill="FFFFFF"/>
        </w:rPr>
        <w:t xml:space="preserve">Наша страна в мире XXI века должна быть суверенной и влиятельной, сохранить национальную и духовную идентичность, не растерять себя как нация. Быть единой. Быть Россией. </w:t>
      </w:r>
      <w:r w:rsidRPr="00316461">
        <w:rPr>
          <w:rFonts w:ascii="Times New Roman" w:hAnsi="Times New Roman"/>
          <w:sz w:val="28"/>
          <w:szCs w:val="28"/>
        </w:rPr>
        <w:t>Необходимо соответствовать тем задачам, которые стоят перед страной. Далеко не все</w:t>
      </w:r>
      <w:r w:rsidRPr="003238D2">
        <w:rPr>
          <w:rFonts w:ascii="Times New Roman" w:hAnsi="Times New Roman"/>
          <w:sz w:val="28"/>
          <w:szCs w:val="28"/>
        </w:rPr>
        <w:t xml:space="preserve"> педагогические ресурсы достаточно используются в сфере воспитания и развития ребенка. К таким мало используемым средствам воспитания относится игра. Не просто игра, а именно игра в форме КВН.</w:t>
      </w:r>
      <w:r w:rsidRPr="001D12CB">
        <w:rPr>
          <w:rFonts w:ascii="Tahoma" w:hAnsi="Tahoma" w:cs="Tahoma"/>
          <w:color w:val="333333"/>
          <w:sz w:val="18"/>
          <w:szCs w:val="18"/>
          <w:lang w:eastAsia="ru-RU"/>
        </w:rPr>
        <w:t xml:space="preserve"> </w:t>
      </w:r>
    </w:p>
    <w:p w:rsidR="0024181F" w:rsidRPr="002C4B7E" w:rsidRDefault="0024181F" w:rsidP="005E1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C4B7E">
        <w:rPr>
          <w:rFonts w:ascii="Times New Roman" w:hAnsi="Times New Roman"/>
          <w:sz w:val="28"/>
          <w:szCs w:val="28"/>
          <w:lang w:eastAsia="ru-RU"/>
        </w:rPr>
        <w:t>В нашей жизни новой</w:t>
      </w:r>
    </w:p>
    <w:p w:rsidR="0024181F" w:rsidRPr="002C4B7E" w:rsidRDefault="0024181F" w:rsidP="005E1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</w:t>
      </w:r>
      <w:r w:rsidRPr="002C4B7E">
        <w:rPr>
          <w:rFonts w:ascii="Times New Roman" w:hAnsi="Times New Roman"/>
          <w:sz w:val="28"/>
          <w:szCs w:val="28"/>
          <w:lang w:eastAsia="ru-RU"/>
        </w:rPr>
        <w:t>увство юмора всему основа!</w:t>
      </w:r>
    </w:p>
    <w:p w:rsidR="0024181F" w:rsidRPr="002C4B7E" w:rsidRDefault="0024181F" w:rsidP="005E1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C4B7E">
        <w:rPr>
          <w:rFonts w:ascii="Times New Roman" w:hAnsi="Times New Roman"/>
          <w:sz w:val="28"/>
          <w:szCs w:val="28"/>
          <w:lang w:eastAsia="ru-RU"/>
        </w:rPr>
        <w:t xml:space="preserve">В новой нашей жизни, </w:t>
      </w:r>
    </w:p>
    <w:p w:rsidR="0024181F" w:rsidRPr="002C4B7E" w:rsidRDefault="0024181F" w:rsidP="005E1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Если кажется, что всё не так,</w:t>
      </w:r>
    </w:p>
    <w:p w:rsidR="0024181F" w:rsidRPr="002C4B7E" w:rsidRDefault="0024181F" w:rsidP="005E1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C4B7E">
        <w:rPr>
          <w:rFonts w:ascii="Times New Roman" w:hAnsi="Times New Roman"/>
          <w:sz w:val="28"/>
          <w:szCs w:val="28"/>
          <w:lang w:eastAsia="ru-RU"/>
        </w:rPr>
        <w:t>Сразу вспоминаем</w:t>
      </w:r>
      <w:r>
        <w:rPr>
          <w:rFonts w:ascii="Times New Roman" w:hAnsi="Times New Roman"/>
          <w:sz w:val="28"/>
          <w:szCs w:val="28"/>
          <w:lang w:eastAsia="ru-RU"/>
        </w:rPr>
        <w:t>,</w:t>
      </w:r>
    </w:p>
    <w:p w:rsidR="0024181F" w:rsidRPr="002C4B7E" w:rsidRDefault="0024181F" w:rsidP="005E1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C4B7E">
        <w:rPr>
          <w:rFonts w:ascii="Times New Roman" w:hAnsi="Times New Roman"/>
          <w:sz w:val="28"/>
          <w:szCs w:val="28"/>
          <w:lang w:eastAsia="ru-RU"/>
        </w:rPr>
        <w:t>споминаем мы простое слово,</w:t>
      </w:r>
    </w:p>
    <w:p w:rsidR="0024181F" w:rsidRPr="002C4B7E" w:rsidRDefault="0024181F" w:rsidP="005E1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C4B7E">
        <w:rPr>
          <w:rFonts w:ascii="Times New Roman" w:hAnsi="Times New Roman"/>
          <w:sz w:val="28"/>
          <w:szCs w:val="28"/>
          <w:lang w:eastAsia="ru-RU"/>
        </w:rPr>
        <w:t>В нём всего три буквы,</w:t>
      </w:r>
    </w:p>
    <w:p w:rsidR="0024181F" w:rsidRPr="002C4B7E" w:rsidRDefault="0024181F" w:rsidP="005E1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</w:t>
      </w:r>
      <w:r w:rsidRPr="002C4B7E">
        <w:rPr>
          <w:rFonts w:ascii="Times New Roman" w:hAnsi="Times New Roman"/>
          <w:sz w:val="28"/>
          <w:szCs w:val="28"/>
          <w:lang w:eastAsia="ru-RU"/>
        </w:rPr>
        <w:t>ти буквы знают все …</w:t>
      </w:r>
    </w:p>
    <w:p w:rsidR="0024181F" w:rsidRDefault="0024181F" w:rsidP="005E1930">
      <w:pPr>
        <w:spacing w:line="36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E1930">
        <w:rPr>
          <w:rFonts w:ascii="Times New Roman" w:hAnsi="Times New Roman"/>
          <w:i/>
          <w:sz w:val="28"/>
          <w:szCs w:val="28"/>
          <w:lang w:eastAsia="ru-RU"/>
        </w:rPr>
        <w:t>(Из Гимна КВН)</w:t>
      </w:r>
    </w:p>
    <w:p w:rsidR="0024181F" w:rsidRDefault="0024181F" w:rsidP="007539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1930">
        <w:rPr>
          <w:rFonts w:ascii="Times New Roman" w:hAnsi="Times New Roman"/>
          <w:sz w:val="28"/>
          <w:szCs w:val="28"/>
        </w:rPr>
        <w:t xml:space="preserve"> «Мы начинаем КВН… Для чего? Для кого?». Что представляет собой Клуб Веселых и Находчивых, если рассматривать его через призму воспитательных задач?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4181F" w:rsidRPr="00CD76A1" w:rsidRDefault="0024181F" w:rsidP="0021772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76A1">
        <w:rPr>
          <w:rFonts w:ascii="Times New Roman" w:hAnsi="Times New Roman"/>
          <w:sz w:val="28"/>
          <w:szCs w:val="28"/>
        </w:rPr>
        <w:t xml:space="preserve">Подростки иногда попадают в неприятные (конфликтные, стрессовые) ситуации. </w:t>
      </w:r>
      <w:r w:rsidRPr="000D22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Убеждена: </w:t>
      </w:r>
      <w:r w:rsidRPr="000D2240">
        <w:rPr>
          <w:rFonts w:ascii="Times New Roman" w:hAnsi="Times New Roman"/>
          <w:sz w:val="28"/>
          <w:szCs w:val="28"/>
        </w:rPr>
        <w:t>выйти</w:t>
      </w:r>
      <w:r w:rsidRPr="00CD76A1">
        <w:rPr>
          <w:rFonts w:ascii="Times New Roman" w:hAnsi="Times New Roman"/>
          <w:sz w:val="28"/>
          <w:szCs w:val="28"/>
        </w:rPr>
        <w:t xml:space="preserve"> из них часто помогает юмор – особый взгляд на мир. Шутка, легкая ирония, смех позволяют смотреть в будущее с оптими</w:t>
      </w:r>
      <w:r>
        <w:rPr>
          <w:rFonts w:ascii="Times New Roman" w:hAnsi="Times New Roman"/>
          <w:sz w:val="28"/>
          <w:szCs w:val="28"/>
        </w:rPr>
        <w:t xml:space="preserve">змом. Ведь участник игры готов </w:t>
      </w:r>
      <w:r w:rsidRPr="00CD76A1">
        <w:rPr>
          <w:rFonts w:ascii="Times New Roman" w:hAnsi="Times New Roman"/>
          <w:sz w:val="28"/>
          <w:szCs w:val="28"/>
        </w:rPr>
        <w:t xml:space="preserve"> к нестандартным действиям, способен работать в команде. Несерьезно относиться к самому себе и серьезно – к своему делу.</w:t>
      </w:r>
    </w:p>
    <w:p w:rsidR="0024181F" w:rsidRDefault="0024181F" w:rsidP="00CD76A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76A1">
        <w:rPr>
          <w:rFonts w:ascii="Times New Roman" w:hAnsi="Times New Roman"/>
          <w:sz w:val="28"/>
          <w:szCs w:val="28"/>
        </w:rPr>
        <w:t xml:space="preserve">А ещё игра в КВН дает мощный интеллектуальный толчок. Ребята должны быть в курсе последних событий: стараться слушать новости по телевидению и радио, читать книги, журналы, газеты. В результате расширяется кругозор, появляются необходимость и желание в получении дополнительных знаний. И ребятам начинает нравиться быть не только веселыми и талантливыми, но и умными!  </w:t>
      </w:r>
    </w:p>
    <w:p w:rsidR="0024181F" w:rsidRPr="00300519" w:rsidRDefault="0024181F" w:rsidP="00CD76A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2FE6">
        <w:rPr>
          <w:rFonts w:ascii="Times New Roman" w:hAnsi="Times New Roman"/>
          <w:sz w:val="28"/>
          <w:szCs w:val="28"/>
        </w:rPr>
        <w:t>Подлинный юмор всегда проникнут тонким изяществом и благовоспитанностью.</w:t>
      </w:r>
      <w:r w:rsidRPr="00F12FE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12FE6">
        <w:rPr>
          <w:rFonts w:ascii="Times New Roman" w:hAnsi="Times New Roman"/>
          <w:sz w:val="28"/>
          <w:szCs w:val="28"/>
        </w:rPr>
        <w:t>Воспитывает вкус, любовь к русскому языку.</w:t>
      </w:r>
      <w:r w:rsidRPr="0030051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300519">
        <w:rPr>
          <w:rFonts w:ascii="Times New Roman" w:hAnsi="Times New Roman"/>
          <w:sz w:val="28"/>
          <w:szCs w:val="28"/>
          <w:shd w:val="clear" w:color="auto" w:fill="FFFFFF"/>
        </w:rPr>
        <w:t>Заметьте, КВН – это чисто российский продукт. И если в разных странах в него играют, то это люди, думающие и говорящие на русском языке. </w:t>
      </w:r>
    </w:p>
    <w:p w:rsidR="0024181F" w:rsidRDefault="0024181F" w:rsidP="00C2091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Я</w:t>
      </w:r>
      <w:r w:rsidRPr="00FF3A85">
        <w:rPr>
          <w:rFonts w:ascii="Times New Roman" w:hAnsi="Times New Roman"/>
          <w:sz w:val="28"/>
          <w:szCs w:val="28"/>
        </w:rPr>
        <w:t xml:space="preserve"> пришла в КВН. Сначала играла. Теперь учу других. </w:t>
      </w:r>
      <w:r w:rsidRPr="00FF3A85">
        <w:rPr>
          <w:rFonts w:ascii="Times New Roman" w:hAnsi="Times New Roman"/>
          <w:sz w:val="28"/>
          <w:szCs w:val="28"/>
          <w:shd w:val="clear" w:color="auto" w:fill="FFFFFF"/>
        </w:rPr>
        <w:t>Учу детей тому, что знаю, люблю и ценю сама.</w:t>
      </w:r>
      <w:r w:rsidRPr="00FF3A85">
        <w:rPr>
          <w:rFonts w:ascii="Times New Roman" w:hAnsi="Times New Roman"/>
          <w:sz w:val="28"/>
          <w:szCs w:val="28"/>
        </w:rPr>
        <w:t xml:space="preserve"> На сцене – они поют, танцуют, играют, занимаются акробатикой.</w:t>
      </w:r>
      <w:r w:rsidRPr="00FF3A8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FF3A85">
        <w:rPr>
          <w:rFonts w:ascii="Times New Roman" w:hAnsi="Times New Roman"/>
          <w:sz w:val="28"/>
          <w:szCs w:val="28"/>
          <w:shd w:val="clear" w:color="auto" w:fill="FFFFFF"/>
        </w:rPr>
        <w:t xml:space="preserve">Дело даже не в том, чтобы просто отыскать талантливых мальчишек и девчонок, способных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играть</w:t>
      </w:r>
      <w:r w:rsidRPr="00FF3A85">
        <w:rPr>
          <w:rFonts w:ascii="Times New Roman" w:hAnsi="Times New Roman"/>
          <w:sz w:val="28"/>
          <w:szCs w:val="28"/>
          <w:shd w:val="clear" w:color="auto" w:fill="FFFFFF"/>
        </w:rPr>
        <w:t xml:space="preserve"> и, что называется, генерировать идеи. Гораздо важнее – научить их     быть Личностями.</w:t>
      </w:r>
      <w:r w:rsidRPr="00FF3A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Цельными. Успешными. С активной жизненной позицией. </w:t>
      </w:r>
      <w:r w:rsidRPr="00FF3A85">
        <w:rPr>
          <w:rFonts w:ascii="Times New Roman" w:hAnsi="Times New Roman"/>
          <w:sz w:val="28"/>
          <w:szCs w:val="28"/>
          <w:shd w:val="clear" w:color="auto" w:fill="FFFFFF"/>
        </w:rPr>
        <w:t xml:space="preserve">Наша игра – это не просто развлечение. Это мощный проект по воспитанию молодежи. </w:t>
      </w:r>
    </w:p>
    <w:p w:rsidR="0024181F" w:rsidRPr="00AC36D6" w:rsidRDefault="0024181F" w:rsidP="00C2091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721">
        <w:rPr>
          <w:rFonts w:ascii="Times New Roman" w:hAnsi="Times New Roman"/>
          <w:sz w:val="28"/>
          <w:szCs w:val="28"/>
        </w:rPr>
        <w:t xml:space="preserve">В моей голове всегда идёт </w:t>
      </w:r>
      <w:r>
        <w:rPr>
          <w:rFonts w:ascii="Times New Roman" w:hAnsi="Times New Roman"/>
          <w:sz w:val="28"/>
          <w:szCs w:val="28"/>
        </w:rPr>
        <w:t>процесс активного продумывания новой реплики, миниатюры, сценария. Это уже доходит до автоматизма. Поиск. Вечный поиск… КВН – штука заразительная, я называю её «вредной привычкой».</w:t>
      </w:r>
      <w:r w:rsidRPr="00AC36D6"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</w:t>
      </w:r>
    </w:p>
    <w:p w:rsidR="0024181F" w:rsidRPr="004853FA" w:rsidRDefault="0024181F" w:rsidP="004853F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Да, это мой образ жизни! </w:t>
      </w:r>
      <w:r w:rsidRPr="004853FA">
        <w:rPr>
          <w:rFonts w:ascii="Times New Roman" w:hAnsi="Times New Roman"/>
          <w:sz w:val="28"/>
          <w:szCs w:val="28"/>
        </w:rPr>
        <w:t xml:space="preserve">А со мной - </w:t>
      </w:r>
      <w:r w:rsidRPr="004853FA">
        <w:rPr>
          <w:rFonts w:ascii="Times New Roman" w:hAnsi="Times New Roman"/>
          <w:iCs/>
          <w:sz w:val="28"/>
          <w:szCs w:val="28"/>
        </w:rPr>
        <w:t xml:space="preserve">юные головы, полные счастливых надежд, </w:t>
      </w:r>
      <w:r>
        <w:rPr>
          <w:rFonts w:ascii="Times New Roman" w:hAnsi="Times New Roman"/>
          <w:iCs/>
          <w:sz w:val="28"/>
          <w:szCs w:val="28"/>
        </w:rPr>
        <w:t>креативных про</w:t>
      </w:r>
      <w:r w:rsidRPr="004853FA">
        <w:rPr>
          <w:rFonts w:ascii="Times New Roman" w:hAnsi="Times New Roman"/>
          <w:iCs/>
          <w:sz w:val="28"/>
          <w:szCs w:val="28"/>
        </w:rPr>
        <w:t>ектов, гениальных идей</w:t>
      </w:r>
      <w:r>
        <w:rPr>
          <w:rFonts w:ascii="Times New Roman" w:hAnsi="Times New Roman"/>
          <w:iCs/>
          <w:sz w:val="28"/>
          <w:szCs w:val="28"/>
        </w:rPr>
        <w:t>. Находчивей всех. Я живу КВНом, они живут – игрой.</w:t>
      </w:r>
    </w:p>
    <w:p w:rsidR="0024181F" w:rsidRPr="0075399C" w:rsidRDefault="0024181F" w:rsidP="00A22918">
      <w:pPr>
        <w:pStyle w:val="NormalWeb"/>
        <w:shd w:val="clear" w:color="auto" w:fill="FFFFFF"/>
        <w:spacing w:before="0" w:beforeAutospacing="0" w:after="105" w:afterAutospacing="0" w:line="360" w:lineRule="auto"/>
        <w:ind w:firstLine="708"/>
        <w:jc w:val="both"/>
        <w:rPr>
          <w:sz w:val="28"/>
          <w:szCs w:val="28"/>
        </w:rPr>
      </w:pPr>
      <w:r w:rsidRPr="008409BC">
        <w:rPr>
          <w:sz w:val="28"/>
          <w:szCs w:val="28"/>
        </w:rPr>
        <w:t xml:space="preserve">Я и мои дети – команда единомышленников, нам интересно общее дело. У нашей команды есть успехи и неудачи, моменты  творческого взлета  и сомнений, но главное  </w:t>
      </w:r>
      <w:r>
        <w:rPr>
          <w:sz w:val="28"/>
          <w:szCs w:val="28"/>
        </w:rPr>
        <w:t xml:space="preserve">- </w:t>
      </w:r>
      <w:r w:rsidRPr="008409BC">
        <w:rPr>
          <w:sz w:val="28"/>
          <w:szCs w:val="28"/>
        </w:rPr>
        <w:t xml:space="preserve">у нее есть БУДУЩЕЕ, потому, что игра не </w:t>
      </w:r>
      <w:r>
        <w:rPr>
          <w:sz w:val="28"/>
          <w:szCs w:val="28"/>
        </w:rPr>
        <w:t>зака</w:t>
      </w:r>
      <w:r w:rsidRPr="008409BC">
        <w:rPr>
          <w:sz w:val="28"/>
          <w:szCs w:val="28"/>
        </w:rPr>
        <w:t>нч</w:t>
      </w:r>
      <w:r>
        <w:rPr>
          <w:sz w:val="28"/>
          <w:szCs w:val="28"/>
        </w:rPr>
        <w:t>ив</w:t>
      </w:r>
      <w:r w:rsidRPr="008409BC">
        <w:rPr>
          <w:sz w:val="28"/>
          <w:szCs w:val="28"/>
        </w:rPr>
        <w:t>ается поражением или победой. Она живет  в душе каждого, кто хоть раз играл в КВН.</w:t>
      </w:r>
    </w:p>
    <w:p w:rsidR="0024181F" w:rsidRPr="00E406ED" w:rsidRDefault="0024181F" w:rsidP="00A22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E406ED">
        <w:rPr>
          <w:rFonts w:ascii="Times New Roman" w:hAnsi="Times New Roman"/>
          <w:b/>
          <w:i/>
          <w:sz w:val="28"/>
          <w:szCs w:val="28"/>
          <w:lang w:eastAsia="ru-RU"/>
        </w:rPr>
        <w:t>Снова будем ждать мы,</w:t>
      </w:r>
    </w:p>
    <w:p w:rsidR="0024181F" w:rsidRPr="00E406ED" w:rsidRDefault="0024181F" w:rsidP="00A22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E406ED">
        <w:rPr>
          <w:rFonts w:ascii="Times New Roman" w:hAnsi="Times New Roman"/>
          <w:b/>
          <w:i/>
          <w:sz w:val="28"/>
          <w:szCs w:val="28"/>
          <w:lang w:eastAsia="ru-RU"/>
        </w:rPr>
        <w:t>будем ждать мы с нетерпеньем встречи,</w:t>
      </w:r>
    </w:p>
    <w:p w:rsidR="0024181F" w:rsidRPr="00E406ED" w:rsidRDefault="0024181F" w:rsidP="00A22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E406ED">
        <w:rPr>
          <w:rFonts w:ascii="Times New Roman" w:hAnsi="Times New Roman"/>
          <w:b/>
          <w:i/>
          <w:sz w:val="28"/>
          <w:szCs w:val="28"/>
          <w:lang w:eastAsia="ru-RU"/>
        </w:rPr>
        <w:t>Это значит юмор,</w:t>
      </w:r>
      <w:bookmarkStart w:id="0" w:name="_GoBack"/>
      <w:bookmarkEnd w:id="0"/>
    </w:p>
    <w:p w:rsidR="0024181F" w:rsidRPr="00E406ED" w:rsidRDefault="0024181F" w:rsidP="00A22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E406ED">
        <w:rPr>
          <w:rFonts w:ascii="Times New Roman" w:hAnsi="Times New Roman"/>
          <w:b/>
          <w:i/>
          <w:sz w:val="28"/>
          <w:szCs w:val="28"/>
          <w:lang w:eastAsia="ru-RU"/>
        </w:rPr>
        <w:t>значит, юмор не опустит флаг!</w:t>
      </w:r>
    </w:p>
    <w:p w:rsidR="0024181F" w:rsidRDefault="0024181F" w:rsidP="00A22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24181F" w:rsidRPr="00397E43" w:rsidRDefault="0024181F" w:rsidP="00397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Список литературы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>Афанасьев С.П., Коморин С.В. Триста творческих конкурсов. – М., 1999.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>Бушелева Б.В. Поговорим о воспитанности: Книга для учащихся. – М., 1988.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>Воронова Е.А. Мы начинаем КВН! – Ростов-на-Дону, 2004.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>Ворошилов В.Я. Феномен игры. – М., 1982.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>Побединская Л.А. Праздник для друзей: Сборник сценариев. – М., 1999.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 xml:space="preserve">50 сценариев классных часов. – М., </w:t>
      </w:r>
      <w:r>
        <w:rPr>
          <w:sz w:val="28"/>
          <w:szCs w:val="28"/>
        </w:rPr>
        <w:t>2009.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>Сколотнева Л.Е. Праздники в школе: Сценарии, конкурсы, викторины. – СПб, 2002.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>Соловьев Э.Я. Современный этикет. Деловой протокол. – М., 1998.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>Сценарии школьных викторин, конкурсов, познавательных игр. – Ростов-на-Дону, 20</w:t>
      </w:r>
      <w:r>
        <w:rPr>
          <w:sz w:val="28"/>
          <w:szCs w:val="28"/>
        </w:rPr>
        <w:t>1</w:t>
      </w:r>
      <w:r w:rsidRPr="00B1169C">
        <w:rPr>
          <w:sz w:val="28"/>
          <w:szCs w:val="28"/>
        </w:rPr>
        <w:t>4.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>Сценарии школьных праздников. Кн. 1, 2-е изд. – М., 2001.</w:t>
      </w:r>
    </w:p>
    <w:p w:rsidR="0024181F" w:rsidRPr="00B1169C" w:rsidRDefault="0024181F" w:rsidP="00397E43">
      <w:pPr>
        <w:pStyle w:val="NormalWeb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1169C">
        <w:rPr>
          <w:sz w:val="28"/>
          <w:szCs w:val="28"/>
        </w:rPr>
        <w:t>Сценарии школьных праздников. Кн. 2. – М., 2001.</w:t>
      </w:r>
    </w:p>
    <w:p w:rsidR="0024181F" w:rsidRDefault="0024181F" w:rsidP="00397E43"/>
    <w:p w:rsidR="0024181F" w:rsidRDefault="0024181F" w:rsidP="00397E43"/>
    <w:p w:rsidR="0024181F" w:rsidRDefault="0024181F" w:rsidP="00397E43"/>
    <w:p w:rsidR="0024181F" w:rsidRDefault="0024181F" w:rsidP="00397E43"/>
    <w:p w:rsidR="0024181F" w:rsidRDefault="0024181F" w:rsidP="00A22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4181F" w:rsidRDefault="0024181F" w:rsidP="00A22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4181F" w:rsidRDefault="0024181F" w:rsidP="00A22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24181F" w:rsidSect="009C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01EE5"/>
    <w:multiLevelType w:val="multilevel"/>
    <w:tmpl w:val="F31C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7D83"/>
    <w:rsid w:val="0000618B"/>
    <w:rsid w:val="000101C4"/>
    <w:rsid w:val="00031AC0"/>
    <w:rsid w:val="000627C2"/>
    <w:rsid w:val="000B04C9"/>
    <w:rsid w:val="000B69A8"/>
    <w:rsid w:val="000C3B3E"/>
    <w:rsid w:val="000D1695"/>
    <w:rsid w:val="000D2240"/>
    <w:rsid w:val="000D2674"/>
    <w:rsid w:val="001010ED"/>
    <w:rsid w:val="00102037"/>
    <w:rsid w:val="00137E3B"/>
    <w:rsid w:val="00151F82"/>
    <w:rsid w:val="00156F3F"/>
    <w:rsid w:val="00157276"/>
    <w:rsid w:val="00157985"/>
    <w:rsid w:val="001623AF"/>
    <w:rsid w:val="0018106F"/>
    <w:rsid w:val="00181592"/>
    <w:rsid w:val="00183FCA"/>
    <w:rsid w:val="001A221F"/>
    <w:rsid w:val="001C7785"/>
    <w:rsid w:val="001D12CB"/>
    <w:rsid w:val="001D2085"/>
    <w:rsid w:val="001E3286"/>
    <w:rsid w:val="001F1ED2"/>
    <w:rsid w:val="001F7D10"/>
    <w:rsid w:val="00217721"/>
    <w:rsid w:val="002178BA"/>
    <w:rsid w:val="002206F0"/>
    <w:rsid w:val="00225895"/>
    <w:rsid w:val="002315A0"/>
    <w:rsid w:val="002413FB"/>
    <w:rsid w:val="0024181F"/>
    <w:rsid w:val="00247870"/>
    <w:rsid w:val="002523FF"/>
    <w:rsid w:val="00256555"/>
    <w:rsid w:val="0026405F"/>
    <w:rsid w:val="00266548"/>
    <w:rsid w:val="00267D62"/>
    <w:rsid w:val="002805F3"/>
    <w:rsid w:val="00281A12"/>
    <w:rsid w:val="00287F4F"/>
    <w:rsid w:val="002C4B7E"/>
    <w:rsid w:val="002C7168"/>
    <w:rsid w:val="002E6517"/>
    <w:rsid w:val="003000EF"/>
    <w:rsid w:val="00300519"/>
    <w:rsid w:val="00305E39"/>
    <w:rsid w:val="0031491A"/>
    <w:rsid w:val="00316461"/>
    <w:rsid w:val="0032163B"/>
    <w:rsid w:val="003238D2"/>
    <w:rsid w:val="003309FC"/>
    <w:rsid w:val="00344F28"/>
    <w:rsid w:val="00354973"/>
    <w:rsid w:val="00354F57"/>
    <w:rsid w:val="00360CEB"/>
    <w:rsid w:val="0037436C"/>
    <w:rsid w:val="00376FAF"/>
    <w:rsid w:val="00386451"/>
    <w:rsid w:val="00391366"/>
    <w:rsid w:val="00397E43"/>
    <w:rsid w:val="003A0543"/>
    <w:rsid w:val="003C7561"/>
    <w:rsid w:val="003D651C"/>
    <w:rsid w:val="003E0102"/>
    <w:rsid w:val="003E0DDE"/>
    <w:rsid w:val="003E53DC"/>
    <w:rsid w:val="003E5F21"/>
    <w:rsid w:val="003E6700"/>
    <w:rsid w:val="00406649"/>
    <w:rsid w:val="004076A2"/>
    <w:rsid w:val="004153FA"/>
    <w:rsid w:val="00416DA6"/>
    <w:rsid w:val="004224A3"/>
    <w:rsid w:val="00425968"/>
    <w:rsid w:val="0043436A"/>
    <w:rsid w:val="004440B3"/>
    <w:rsid w:val="00454DFC"/>
    <w:rsid w:val="00455519"/>
    <w:rsid w:val="00456E50"/>
    <w:rsid w:val="00461C54"/>
    <w:rsid w:val="0046303D"/>
    <w:rsid w:val="004653B4"/>
    <w:rsid w:val="00471B3F"/>
    <w:rsid w:val="004843F6"/>
    <w:rsid w:val="004853FA"/>
    <w:rsid w:val="004932DD"/>
    <w:rsid w:val="004A23F4"/>
    <w:rsid w:val="004A2C77"/>
    <w:rsid w:val="004A3F1B"/>
    <w:rsid w:val="004D2703"/>
    <w:rsid w:val="004E4A09"/>
    <w:rsid w:val="004E548A"/>
    <w:rsid w:val="004F1601"/>
    <w:rsid w:val="004F1FAF"/>
    <w:rsid w:val="0051126D"/>
    <w:rsid w:val="00520003"/>
    <w:rsid w:val="00520C06"/>
    <w:rsid w:val="00522193"/>
    <w:rsid w:val="00536B00"/>
    <w:rsid w:val="00574BB5"/>
    <w:rsid w:val="005777B3"/>
    <w:rsid w:val="005847A6"/>
    <w:rsid w:val="005961F3"/>
    <w:rsid w:val="005A3C49"/>
    <w:rsid w:val="005B2837"/>
    <w:rsid w:val="005C2E66"/>
    <w:rsid w:val="005C2EF8"/>
    <w:rsid w:val="005E1930"/>
    <w:rsid w:val="005E2DE0"/>
    <w:rsid w:val="00604145"/>
    <w:rsid w:val="00604EAA"/>
    <w:rsid w:val="0062409C"/>
    <w:rsid w:val="006338C7"/>
    <w:rsid w:val="00641415"/>
    <w:rsid w:val="00643D0E"/>
    <w:rsid w:val="006470FA"/>
    <w:rsid w:val="006565E5"/>
    <w:rsid w:val="006638AB"/>
    <w:rsid w:val="00664AA0"/>
    <w:rsid w:val="00682981"/>
    <w:rsid w:val="0068515D"/>
    <w:rsid w:val="00687E53"/>
    <w:rsid w:val="006B6706"/>
    <w:rsid w:val="006C2473"/>
    <w:rsid w:val="006D270D"/>
    <w:rsid w:val="006D409E"/>
    <w:rsid w:val="006D5AB1"/>
    <w:rsid w:val="006E057E"/>
    <w:rsid w:val="00712508"/>
    <w:rsid w:val="0075399C"/>
    <w:rsid w:val="0075517C"/>
    <w:rsid w:val="0078084F"/>
    <w:rsid w:val="00792BFA"/>
    <w:rsid w:val="00794C9D"/>
    <w:rsid w:val="007A20CB"/>
    <w:rsid w:val="007A47D5"/>
    <w:rsid w:val="007A6E5D"/>
    <w:rsid w:val="007A7E19"/>
    <w:rsid w:val="007B52BD"/>
    <w:rsid w:val="007B546D"/>
    <w:rsid w:val="007B7950"/>
    <w:rsid w:val="007C0AD2"/>
    <w:rsid w:val="007D3061"/>
    <w:rsid w:val="007F1316"/>
    <w:rsid w:val="007F44EB"/>
    <w:rsid w:val="00803EFF"/>
    <w:rsid w:val="008115AB"/>
    <w:rsid w:val="00811AB0"/>
    <w:rsid w:val="008133E8"/>
    <w:rsid w:val="008246A3"/>
    <w:rsid w:val="008409BC"/>
    <w:rsid w:val="00851B42"/>
    <w:rsid w:val="008543FD"/>
    <w:rsid w:val="008560B4"/>
    <w:rsid w:val="00865EA1"/>
    <w:rsid w:val="0086757B"/>
    <w:rsid w:val="008736A0"/>
    <w:rsid w:val="008860F2"/>
    <w:rsid w:val="008909A8"/>
    <w:rsid w:val="00890D87"/>
    <w:rsid w:val="0089124B"/>
    <w:rsid w:val="00892859"/>
    <w:rsid w:val="00893F1A"/>
    <w:rsid w:val="00894C44"/>
    <w:rsid w:val="0089513E"/>
    <w:rsid w:val="008A2102"/>
    <w:rsid w:val="008A539E"/>
    <w:rsid w:val="008B2FA1"/>
    <w:rsid w:val="008C6B5C"/>
    <w:rsid w:val="009207A0"/>
    <w:rsid w:val="00925746"/>
    <w:rsid w:val="00934E95"/>
    <w:rsid w:val="00960237"/>
    <w:rsid w:val="00964E32"/>
    <w:rsid w:val="0097520A"/>
    <w:rsid w:val="00983215"/>
    <w:rsid w:val="009867B2"/>
    <w:rsid w:val="009B7149"/>
    <w:rsid w:val="009C57BE"/>
    <w:rsid w:val="009D6B2F"/>
    <w:rsid w:val="009F094E"/>
    <w:rsid w:val="009F17F0"/>
    <w:rsid w:val="009F560B"/>
    <w:rsid w:val="00A07C3B"/>
    <w:rsid w:val="00A17D83"/>
    <w:rsid w:val="00A22363"/>
    <w:rsid w:val="00A22918"/>
    <w:rsid w:val="00A31824"/>
    <w:rsid w:val="00A44488"/>
    <w:rsid w:val="00A85CD3"/>
    <w:rsid w:val="00A93B39"/>
    <w:rsid w:val="00A977B9"/>
    <w:rsid w:val="00AB41B5"/>
    <w:rsid w:val="00AB6272"/>
    <w:rsid w:val="00AC36D6"/>
    <w:rsid w:val="00AD1DEF"/>
    <w:rsid w:val="00AF2AC8"/>
    <w:rsid w:val="00B00A17"/>
    <w:rsid w:val="00B1169C"/>
    <w:rsid w:val="00B15D24"/>
    <w:rsid w:val="00B35169"/>
    <w:rsid w:val="00B35940"/>
    <w:rsid w:val="00B36468"/>
    <w:rsid w:val="00B40F3C"/>
    <w:rsid w:val="00B649C4"/>
    <w:rsid w:val="00B75466"/>
    <w:rsid w:val="00B85434"/>
    <w:rsid w:val="00BA4C94"/>
    <w:rsid w:val="00BA6B3F"/>
    <w:rsid w:val="00BA7427"/>
    <w:rsid w:val="00BB47CD"/>
    <w:rsid w:val="00BD66E7"/>
    <w:rsid w:val="00BE0289"/>
    <w:rsid w:val="00BE5CEE"/>
    <w:rsid w:val="00BE68A8"/>
    <w:rsid w:val="00BF55B4"/>
    <w:rsid w:val="00C02134"/>
    <w:rsid w:val="00C2091E"/>
    <w:rsid w:val="00C26DBB"/>
    <w:rsid w:val="00C27400"/>
    <w:rsid w:val="00C27DA3"/>
    <w:rsid w:val="00C27FE6"/>
    <w:rsid w:val="00C427AD"/>
    <w:rsid w:val="00C52A84"/>
    <w:rsid w:val="00C6071D"/>
    <w:rsid w:val="00C66E5B"/>
    <w:rsid w:val="00C84E17"/>
    <w:rsid w:val="00C90906"/>
    <w:rsid w:val="00C915E6"/>
    <w:rsid w:val="00CB680E"/>
    <w:rsid w:val="00CC5B10"/>
    <w:rsid w:val="00CD76A1"/>
    <w:rsid w:val="00CE09B3"/>
    <w:rsid w:val="00CE4EBD"/>
    <w:rsid w:val="00CE5C28"/>
    <w:rsid w:val="00CF4C9E"/>
    <w:rsid w:val="00CF779C"/>
    <w:rsid w:val="00D128D1"/>
    <w:rsid w:val="00D33AEA"/>
    <w:rsid w:val="00D4389C"/>
    <w:rsid w:val="00D51409"/>
    <w:rsid w:val="00D617E6"/>
    <w:rsid w:val="00D6309A"/>
    <w:rsid w:val="00D67681"/>
    <w:rsid w:val="00D710C2"/>
    <w:rsid w:val="00D779BD"/>
    <w:rsid w:val="00D86D1E"/>
    <w:rsid w:val="00D91216"/>
    <w:rsid w:val="00DA422A"/>
    <w:rsid w:val="00DB39E2"/>
    <w:rsid w:val="00DD3B70"/>
    <w:rsid w:val="00DD5191"/>
    <w:rsid w:val="00DF5D1C"/>
    <w:rsid w:val="00E014B4"/>
    <w:rsid w:val="00E21C06"/>
    <w:rsid w:val="00E3486D"/>
    <w:rsid w:val="00E36067"/>
    <w:rsid w:val="00E406ED"/>
    <w:rsid w:val="00E63071"/>
    <w:rsid w:val="00E6754E"/>
    <w:rsid w:val="00E67B1E"/>
    <w:rsid w:val="00E71DBA"/>
    <w:rsid w:val="00E90C37"/>
    <w:rsid w:val="00E923F1"/>
    <w:rsid w:val="00EA3FE1"/>
    <w:rsid w:val="00ED1D2C"/>
    <w:rsid w:val="00EE0351"/>
    <w:rsid w:val="00EE0F7B"/>
    <w:rsid w:val="00EE15ED"/>
    <w:rsid w:val="00EF0FD6"/>
    <w:rsid w:val="00F12FE6"/>
    <w:rsid w:val="00F42619"/>
    <w:rsid w:val="00F451B1"/>
    <w:rsid w:val="00F472F8"/>
    <w:rsid w:val="00F70013"/>
    <w:rsid w:val="00F72361"/>
    <w:rsid w:val="00F9584C"/>
    <w:rsid w:val="00FA59D1"/>
    <w:rsid w:val="00FB2CD1"/>
    <w:rsid w:val="00FE0CE9"/>
    <w:rsid w:val="00FE2C27"/>
    <w:rsid w:val="00FE602F"/>
    <w:rsid w:val="00FF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7B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455519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3238D2"/>
    <w:rPr>
      <w:rFonts w:cs="Times New Roman"/>
    </w:rPr>
  </w:style>
  <w:style w:type="paragraph" w:styleId="NormalWeb">
    <w:name w:val="Normal (Web)"/>
    <w:basedOn w:val="Normal"/>
    <w:uiPriority w:val="99"/>
    <w:rsid w:val="003238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AC36D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</Pages>
  <Words>722</Words>
  <Characters>4116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User</cp:lastModifiedBy>
  <cp:revision>5</cp:revision>
  <cp:lastPrinted>2015-02-08T06:55:00Z</cp:lastPrinted>
  <dcterms:created xsi:type="dcterms:W3CDTF">2020-03-16T08:53:00Z</dcterms:created>
  <dcterms:modified xsi:type="dcterms:W3CDTF">2020-03-16T09:54:00Z</dcterms:modified>
</cp:coreProperties>
</file>